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0BB39" w14:textId="77777777" w:rsidR="00601AE7" w:rsidRPr="00FC2661" w:rsidRDefault="00601AE7" w:rsidP="00FC2661">
      <w:pPr>
        <w:spacing w:line="240" w:lineRule="auto"/>
        <w:jc w:val="center"/>
        <w:rPr>
          <w:rFonts w:cstheme="minorHAnsi"/>
          <w:b/>
          <w:bCs/>
          <w:sz w:val="36"/>
          <w:szCs w:val="36"/>
        </w:rPr>
      </w:pPr>
      <w:r w:rsidRPr="00FC2661">
        <w:rPr>
          <w:rFonts w:cstheme="minorHAnsi"/>
          <w:b/>
          <w:bCs/>
          <w:sz w:val="36"/>
          <w:szCs w:val="36"/>
        </w:rPr>
        <w:t>Objednávka vyšetření rezistence roztočů Varroa k</w:t>
      </w:r>
      <w:r w:rsidR="00DE7209" w:rsidRPr="00FC2661">
        <w:rPr>
          <w:rFonts w:cstheme="minorHAnsi"/>
          <w:b/>
          <w:bCs/>
          <w:sz w:val="36"/>
          <w:szCs w:val="36"/>
        </w:rPr>
        <w:t> </w:t>
      </w:r>
      <w:r w:rsidRPr="00FC2661">
        <w:rPr>
          <w:rFonts w:cstheme="minorHAnsi"/>
          <w:b/>
          <w:bCs/>
          <w:sz w:val="36"/>
          <w:szCs w:val="36"/>
        </w:rPr>
        <w:t>pyrethroidům</w:t>
      </w:r>
    </w:p>
    <w:p w14:paraId="256E0F6C" w14:textId="77777777" w:rsidR="00847D77" w:rsidRPr="00847D77" w:rsidRDefault="00847D77" w:rsidP="00FC2661">
      <w:pPr>
        <w:pStyle w:val="Bezmezer"/>
        <w:rPr>
          <w:sz w:val="2"/>
          <w:szCs w:val="2"/>
        </w:rPr>
      </w:pPr>
    </w:p>
    <w:p w14:paraId="3235B993" w14:textId="31B8302B" w:rsidR="00847D77" w:rsidRDefault="00847D77" w:rsidP="00FC2661">
      <w:pPr>
        <w:pStyle w:val="Bezmezer"/>
        <w:rPr>
          <w:b/>
          <w:bCs/>
          <w:sz w:val="26"/>
          <w:szCs w:val="26"/>
        </w:rPr>
      </w:pPr>
      <w:r w:rsidRPr="00847D77">
        <w:rPr>
          <w:b/>
          <w:bCs/>
          <w:szCs w:val="24"/>
        </w:rPr>
        <w:t>Instrukce pro odběr vzork</w:t>
      </w:r>
      <w:r>
        <w:rPr>
          <w:b/>
          <w:bCs/>
          <w:szCs w:val="24"/>
        </w:rPr>
        <w:t>ů</w:t>
      </w:r>
      <w:r w:rsidRPr="00847D77">
        <w:rPr>
          <w:b/>
          <w:bCs/>
          <w:szCs w:val="24"/>
        </w:rPr>
        <w:t xml:space="preserve">: </w:t>
      </w:r>
      <w:hyperlink r:id="rId6" w:history="1">
        <w:r w:rsidRPr="0012627F">
          <w:rPr>
            <w:rStyle w:val="Hypertextovodkaz"/>
            <w:b/>
            <w:bCs/>
            <w:sz w:val="22"/>
          </w:rPr>
          <w:t>https://www.beedol.cz/zkusebni-laborator/detekce-rezistentnich-roztocu/</w:t>
        </w:r>
      </w:hyperlink>
    </w:p>
    <w:p w14:paraId="7F07DC3F" w14:textId="77777777" w:rsidR="00847D77" w:rsidRPr="00847D77" w:rsidRDefault="00847D77" w:rsidP="00847D77">
      <w:pPr>
        <w:pStyle w:val="Bezmezer"/>
        <w:rPr>
          <w:sz w:val="12"/>
          <w:szCs w:val="10"/>
        </w:rPr>
      </w:pPr>
    </w:p>
    <w:p w14:paraId="1730B338" w14:textId="1F4B98E8" w:rsidR="00601AE7" w:rsidRPr="00331846" w:rsidRDefault="00601AE7" w:rsidP="00FC2661">
      <w:pPr>
        <w:pStyle w:val="Bezmezer"/>
        <w:rPr>
          <w:b/>
          <w:bCs/>
          <w:sz w:val="26"/>
          <w:szCs w:val="26"/>
        </w:rPr>
      </w:pPr>
      <w:r w:rsidRPr="00331846">
        <w:rPr>
          <w:b/>
          <w:bCs/>
          <w:sz w:val="26"/>
          <w:szCs w:val="26"/>
        </w:rPr>
        <w:t>Kontaktní údaje zákazníka:</w:t>
      </w:r>
    </w:p>
    <w:p w14:paraId="42582AA9" w14:textId="77777777" w:rsidR="00601AE7" w:rsidRPr="00FC2661" w:rsidRDefault="00601AE7" w:rsidP="00FC2661">
      <w:pPr>
        <w:pStyle w:val="Bezmezer"/>
      </w:pPr>
      <w:r w:rsidRPr="00FC2661">
        <w:t>Jméno a příjmení:</w:t>
      </w:r>
      <w:r w:rsidR="00331846">
        <w:t xml:space="preserve">  </w:t>
      </w:r>
    </w:p>
    <w:p w14:paraId="4B695B87" w14:textId="77777777" w:rsidR="00601AE7" w:rsidRPr="00FC2661" w:rsidRDefault="00601AE7" w:rsidP="00FC2661">
      <w:pPr>
        <w:pStyle w:val="Bezmezer"/>
      </w:pPr>
      <w:r w:rsidRPr="00FC2661">
        <w:t>Ulice a číslo popisné:</w:t>
      </w:r>
      <w:r w:rsidR="00331846">
        <w:t xml:space="preserve">  </w:t>
      </w:r>
    </w:p>
    <w:p w14:paraId="23E9247C" w14:textId="77777777" w:rsidR="00DE7209" w:rsidRPr="00FC2661" w:rsidRDefault="00DE7209" w:rsidP="00FC2661">
      <w:pPr>
        <w:pStyle w:val="Bezmezer"/>
      </w:pPr>
      <w:r w:rsidRPr="00FC2661">
        <w:t>PSČ:</w:t>
      </w:r>
      <w:r w:rsidR="00331846">
        <w:t xml:space="preserve">  </w:t>
      </w:r>
    </w:p>
    <w:p w14:paraId="422965BD" w14:textId="77777777" w:rsidR="00601AE7" w:rsidRPr="00FC2661" w:rsidRDefault="00601AE7" w:rsidP="00FC2661">
      <w:pPr>
        <w:pStyle w:val="Bezmezer"/>
      </w:pPr>
      <w:r w:rsidRPr="00FC2661">
        <w:t>Obec:</w:t>
      </w:r>
      <w:r w:rsidR="00331846">
        <w:t xml:space="preserve">  </w:t>
      </w:r>
    </w:p>
    <w:p w14:paraId="4930E272" w14:textId="77777777" w:rsidR="00601AE7" w:rsidRPr="00FC2661" w:rsidRDefault="00601AE7" w:rsidP="00FC2661">
      <w:pPr>
        <w:pStyle w:val="Bezmezer"/>
      </w:pPr>
      <w:r w:rsidRPr="00FC2661">
        <w:t>Telefon:</w:t>
      </w:r>
      <w:r w:rsidR="00331846">
        <w:t xml:space="preserve">  </w:t>
      </w:r>
    </w:p>
    <w:p w14:paraId="736C00A2" w14:textId="77777777" w:rsidR="00601AE7" w:rsidRPr="00FC2661" w:rsidRDefault="00601AE7" w:rsidP="00FC2661">
      <w:pPr>
        <w:pStyle w:val="Bezmezer"/>
        <w:spacing w:line="240" w:lineRule="auto"/>
        <w:rPr>
          <w:rFonts w:cstheme="minorHAnsi"/>
          <w:szCs w:val="24"/>
        </w:rPr>
      </w:pPr>
      <w:r w:rsidRPr="00FC2661">
        <w:rPr>
          <w:rFonts w:cstheme="minorHAnsi"/>
          <w:szCs w:val="24"/>
        </w:rPr>
        <w:t>E-mail:</w:t>
      </w:r>
      <w:r w:rsidR="00331846">
        <w:rPr>
          <w:rFonts w:cstheme="minorHAnsi"/>
          <w:szCs w:val="24"/>
        </w:rPr>
        <w:t xml:space="preserve">  </w:t>
      </w:r>
    </w:p>
    <w:p w14:paraId="11614329" w14:textId="77777777" w:rsidR="00601AE7" w:rsidRPr="00FC2661" w:rsidRDefault="00DE7209" w:rsidP="00331846">
      <w:pPr>
        <w:pStyle w:val="Bezmezer"/>
      </w:pPr>
      <w:r w:rsidRPr="00FC2661">
        <w:t xml:space="preserve">   </w:t>
      </w:r>
      <w:r w:rsidR="00601AE7" w:rsidRPr="00FC2661">
        <w:t>(Protokol a fakturu zasíláme e-mailem.)</w:t>
      </w:r>
    </w:p>
    <w:p w14:paraId="5B5A3C8E" w14:textId="77777777" w:rsidR="00601AE7" w:rsidRPr="008A1273" w:rsidRDefault="00601AE7" w:rsidP="00601AE7">
      <w:pPr>
        <w:pStyle w:val="Bezmezer"/>
        <w:rPr>
          <w:sz w:val="18"/>
          <w:szCs w:val="18"/>
        </w:rPr>
      </w:pPr>
    </w:p>
    <w:p w14:paraId="2FD20A6C" w14:textId="77777777" w:rsidR="00601AE7" w:rsidRPr="00331846" w:rsidRDefault="00601AE7" w:rsidP="00FC2661">
      <w:pPr>
        <w:pStyle w:val="Bezmezer"/>
      </w:pPr>
      <w:r w:rsidRPr="00331846">
        <w:rPr>
          <w:u w:val="single"/>
        </w:rPr>
        <w:t xml:space="preserve">Fakturační </w:t>
      </w:r>
      <w:r w:rsidR="00331846">
        <w:rPr>
          <w:u w:val="single"/>
        </w:rPr>
        <w:t>údaje</w:t>
      </w:r>
      <w:r w:rsidR="00331846">
        <w:t xml:space="preserve"> (pokud se liší od kontaktních)</w:t>
      </w:r>
    </w:p>
    <w:p w14:paraId="27E6AE39" w14:textId="77777777" w:rsidR="00231CA6" w:rsidRPr="00FC2661" w:rsidRDefault="00231CA6" w:rsidP="00331846">
      <w:pPr>
        <w:pStyle w:val="Bezmezer"/>
        <w:ind w:left="708"/>
      </w:pPr>
      <w:r w:rsidRPr="00FC2661">
        <w:t>Název firmy nebo jméno a příjmení:</w:t>
      </w:r>
      <w:r w:rsidR="00331846">
        <w:t xml:space="preserve">  </w:t>
      </w:r>
    </w:p>
    <w:p w14:paraId="57B68424" w14:textId="77777777" w:rsidR="00231CA6" w:rsidRPr="00FC2661" w:rsidRDefault="00231CA6" w:rsidP="00331846">
      <w:pPr>
        <w:pStyle w:val="Bezmezer"/>
        <w:ind w:left="708"/>
      </w:pPr>
      <w:r w:rsidRPr="00FC2661">
        <w:t>IČO:</w:t>
      </w:r>
      <w:r w:rsidR="00331846">
        <w:t xml:space="preserve"> </w:t>
      </w:r>
      <w:r w:rsidRPr="00FC2661">
        <w:tab/>
      </w:r>
      <w:r w:rsidRPr="00FC2661">
        <w:tab/>
      </w:r>
      <w:r w:rsidRPr="00FC2661">
        <w:tab/>
      </w:r>
      <w:r w:rsidR="00331846">
        <w:tab/>
      </w:r>
      <w:r w:rsidRPr="00FC2661">
        <w:t>DIČ:</w:t>
      </w:r>
      <w:r w:rsidR="00331846">
        <w:t xml:space="preserve">  </w:t>
      </w:r>
    </w:p>
    <w:p w14:paraId="0FF84534" w14:textId="77777777" w:rsidR="00231CA6" w:rsidRPr="00FC2661" w:rsidRDefault="00231CA6" w:rsidP="00331846">
      <w:pPr>
        <w:pStyle w:val="Bezmezer"/>
        <w:ind w:left="708"/>
      </w:pPr>
      <w:r w:rsidRPr="00FC2661">
        <w:t>Adresa:</w:t>
      </w:r>
      <w:r w:rsidR="00331846">
        <w:t xml:space="preserve">  </w:t>
      </w:r>
    </w:p>
    <w:p w14:paraId="4283937D" w14:textId="77777777" w:rsidR="00601AE7" w:rsidRPr="00FC2661" w:rsidRDefault="00601AE7" w:rsidP="00601AE7">
      <w:pPr>
        <w:pStyle w:val="Bezmezer"/>
        <w:rPr>
          <w:rFonts w:cstheme="minorHAnsi"/>
          <w:szCs w:val="24"/>
        </w:rPr>
      </w:pPr>
    </w:p>
    <w:p w14:paraId="4CBDF3B5" w14:textId="77777777" w:rsidR="00231CA6" w:rsidRPr="00331846" w:rsidRDefault="00601AE7" w:rsidP="00FC2661">
      <w:pPr>
        <w:pStyle w:val="Bezmezer"/>
        <w:rPr>
          <w:b/>
          <w:bCs/>
          <w:sz w:val="26"/>
          <w:szCs w:val="26"/>
        </w:rPr>
      </w:pPr>
      <w:r w:rsidRPr="00331846">
        <w:rPr>
          <w:b/>
          <w:bCs/>
          <w:sz w:val="26"/>
          <w:szCs w:val="26"/>
        </w:rPr>
        <w:t>Vzorky k</w:t>
      </w:r>
      <w:r w:rsidR="00564D88" w:rsidRPr="00331846">
        <w:rPr>
          <w:b/>
          <w:bCs/>
          <w:sz w:val="26"/>
          <w:szCs w:val="26"/>
        </w:rPr>
        <w:t> </w:t>
      </w:r>
      <w:r w:rsidRPr="00331846">
        <w:rPr>
          <w:b/>
          <w:bCs/>
          <w:sz w:val="26"/>
          <w:szCs w:val="26"/>
        </w:rPr>
        <w:t>vyšetření</w:t>
      </w:r>
      <w:r w:rsidR="00564D88" w:rsidRPr="00331846">
        <w:rPr>
          <w:b/>
          <w:bCs/>
          <w:sz w:val="26"/>
          <w:szCs w:val="26"/>
        </w:rPr>
        <w:t>:</w:t>
      </w:r>
    </w:p>
    <w:p w14:paraId="2E3B43AB" w14:textId="77777777" w:rsidR="00FC2661" w:rsidRPr="00331846" w:rsidRDefault="00564D88" w:rsidP="00564D88">
      <w:pPr>
        <w:pStyle w:val="Bezmezer"/>
        <w:rPr>
          <w:b/>
          <w:bCs/>
        </w:rPr>
      </w:pPr>
      <w:r>
        <w:t xml:space="preserve">   </w:t>
      </w:r>
      <w:r w:rsidR="009F3DB0">
        <w:t>C</w:t>
      </w:r>
      <w:r>
        <w:t>ena za 1 vzorek: 1800 Kč</w:t>
      </w:r>
    </w:p>
    <w:p w14:paraId="329FB397" w14:textId="77777777" w:rsidR="00564D88" w:rsidRPr="00FC2661" w:rsidRDefault="00564D88" w:rsidP="00FC2661">
      <w:pPr>
        <w:pStyle w:val="Bezmezer"/>
        <w:spacing w:line="240" w:lineRule="auto"/>
        <w:rPr>
          <w:sz w:val="20"/>
          <w:szCs w:val="20"/>
        </w:rPr>
      </w:pPr>
    </w:p>
    <w:p w14:paraId="33B971BC" w14:textId="77777777" w:rsidR="00231CA6" w:rsidRPr="00FC2661" w:rsidRDefault="00331846" w:rsidP="00FC2661">
      <w:pPr>
        <w:pStyle w:val="Bezmezer"/>
        <w:rPr>
          <w:u w:val="single"/>
        </w:rPr>
      </w:pPr>
      <w:r>
        <w:rPr>
          <w:u w:val="single"/>
        </w:rPr>
        <w:t>V</w:t>
      </w:r>
      <w:r w:rsidR="00FC2661">
        <w:rPr>
          <w:u w:val="single"/>
        </w:rPr>
        <w:t>zorek č. 1</w:t>
      </w:r>
    </w:p>
    <w:p w14:paraId="6C4D16E1" w14:textId="77777777" w:rsidR="00231CA6" w:rsidRPr="00FC2661" w:rsidRDefault="00231CA6" w:rsidP="00FC2661">
      <w:pPr>
        <w:pStyle w:val="Bezmezer"/>
      </w:pPr>
      <w:r w:rsidRPr="00FC2661">
        <w:t>Datum odběru vzorku:</w:t>
      </w:r>
      <w:r w:rsidR="00331846">
        <w:t xml:space="preserve">  </w:t>
      </w:r>
    </w:p>
    <w:p w14:paraId="6473B0EB" w14:textId="77777777" w:rsidR="00231CA6" w:rsidRPr="00FC2661" w:rsidRDefault="00231CA6" w:rsidP="00FC2661">
      <w:pPr>
        <w:pStyle w:val="Bezmezer"/>
      </w:pPr>
      <w:r w:rsidRPr="00FC2661">
        <w:t>Počet včelstev, ze kterých byl vzorek odebrán:</w:t>
      </w:r>
      <w:r w:rsidR="00331846">
        <w:t xml:space="preserve">  </w:t>
      </w:r>
    </w:p>
    <w:p w14:paraId="455718E3" w14:textId="77777777" w:rsidR="00231CA6" w:rsidRPr="00FC2661" w:rsidRDefault="00231CA6" w:rsidP="00FC2661">
      <w:pPr>
        <w:pStyle w:val="Bezmezer"/>
      </w:pPr>
      <w:proofErr w:type="spellStart"/>
      <w:r w:rsidRPr="00FC2661">
        <w:t>Reg</w:t>
      </w:r>
      <w:proofErr w:type="spellEnd"/>
      <w:r w:rsidRPr="00FC2661">
        <w:t>. číslo stanoviště:</w:t>
      </w:r>
      <w:r w:rsidR="00331846">
        <w:t xml:space="preserve">  </w:t>
      </w:r>
    </w:p>
    <w:p w14:paraId="39629D6C" w14:textId="77777777" w:rsidR="00231CA6" w:rsidRPr="00FC2661" w:rsidRDefault="00231CA6" w:rsidP="00FC2661">
      <w:pPr>
        <w:pStyle w:val="Bezmezer"/>
      </w:pPr>
      <w:r w:rsidRPr="00FC2661">
        <w:t>Katastrální území:</w:t>
      </w:r>
      <w:r w:rsidR="00331846">
        <w:t xml:space="preserve">  </w:t>
      </w:r>
    </w:p>
    <w:p w14:paraId="173E13BA" w14:textId="77777777" w:rsidR="00FC2661" w:rsidRPr="00FC2661" w:rsidRDefault="00FC2661" w:rsidP="00FC2661">
      <w:pPr>
        <w:pStyle w:val="Bezmezer"/>
      </w:pPr>
      <w:r w:rsidRPr="00FC2661">
        <w:t>Okres:</w:t>
      </w:r>
      <w:r w:rsidR="00331846">
        <w:t xml:space="preserve">  </w:t>
      </w:r>
    </w:p>
    <w:p w14:paraId="438771BB" w14:textId="77777777" w:rsidR="00231CA6" w:rsidRPr="00FC2661" w:rsidRDefault="00231CA6" w:rsidP="00FC2661">
      <w:pPr>
        <w:pStyle w:val="Bezmezer"/>
        <w:spacing w:line="240" w:lineRule="auto"/>
        <w:rPr>
          <w:sz w:val="20"/>
          <w:szCs w:val="20"/>
        </w:rPr>
      </w:pPr>
    </w:p>
    <w:p w14:paraId="3E22DE63" w14:textId="77777777" w:rsidR="00231CA6" w:rsidRPr="00FC2661" w:rsidRDefault="00331846" w:rsidP="00FC2661">
      <w:pPr>
        <w:pStyle w:val="Bezmezer"/>
        <w:rPr>
          <w:u w:val="single"/>
        </w:rPr>
      </w:pPr>
      <w:r>
        <w:rPr>
          <w:u w:val="single"/>
        </w:rPr>
        <w:t>V</w:t>
      </w:r>
      <w:r w:rsidR="00FC2661" w:rsidRPr="00FC2661">
        <w:rPr>
          <w:u w:val="single"/>
        </w:rPr>
        <w:t>zorek č. 2</w:t>
      </w:r>
    </w:p>
    <w:p w14:paraId="5ABA526E" w14:textId="77777777" w:rsidR="00231CA6" w:rsidRPr="00FC2661" w:rsidRDefault="00231CA6" w:rsidP="00FC2661">
      <w:pPr>
        <w:pStyle w:val="Bezmezer"/>
      </w:pPr>
      <w:r w:rsidRPr="00FC2661">
        <w:t>Datum odběru vzorku:</w:t>
      </w:r>
      <w:r w:rsidR="00331846">
        <w:t xml:space="preserve">  </w:t>
      </w:r>
    </w:p>
    <w:p w14:paraId="38F93754" w14:textId="77777777" w:rsidR="00231CA6" w:rsidRPr="00FC2661" w:rsidRDefault="00231CA6" w:rsidP="00FC2661">
      <w:pPr>
        <w:pStyle w:val="Bezmezer"/>
      </w:pPr>
      <w:r w:rsidRPr="00FC2661">
        <w:t>Počet včelstev, ze kterých byl vzorek odebrán:</w:t>
      </w:r>
      <w:r w:rsidR="00331846">
        <w:t xml:space="preserve">  </w:t>
      </w:r>
    </w:p>
    <w:p w14:paraId="4BCC6489" w14:textId="77777777" w:rsidR="00231CA6" w:rsidRPr="00FC2661" w:rsidRDefault="00231CA6" w:rsidP="00FC2661">
      <w:pPr>
        <w:pStyle w:val="Bezmezer"/>
      </w:pPr>
      <w:proofErr w:type="spellStart"/>
      <w:r w:rsidRPr="00FC2661">
        <w:t>Reg</w:t>
      </w:r>
      <w:proofErr w:type="spellEnd"/>
      <w:r w:rsidRPr="00FC2661">
        <w:t>. číslo stanoviště:</w:t>
      </w:r>
      <w:r w:rsidR="00331846">
        <w:t xml:space="preserve">  </w:t>
      </w:r>
    </w:p>
    <w:p w14:paraId="7B39BF7F" w14:textId="77777777" w:rsidR="00231CA6" w:rsidRPr="00FC2661" w:rsidRDefault="00231CA6" w:rsidP="00FC2661">
      <w:pPr>
        <w:pStyle w:val="Bezmezer"/>
      </w:pPr>
      <w:r w:rsidRPr="00FC2661">
        <w:t>Katastrální území:</w:t>
      </w:r>
      <w:r w:rsidR="00331846">
        <w:t xml:space="preserve">  </w:t>
      </w:r>
    </w:p>
    <w:p w14:paraId="71746245" w14:textId="77777777" w:rsidR="00FC2661" w:rsidRPr="00FC2661" w:rsidRDefault="00FC2661" w:rsidP="00FC2661">
      <w:pPr>
        <w:pStyle w:val="Bezmezer"/>
      </w:pPr>
      <w:r w:rsidRPr="00FC2661">
        <w:t>Okres:</w:t>
      </w:r>
      <w:r w:rsidR="00331846">
        <w:t xml:space="preserve">  </w:t>
      </w:r>
    </w:p>
    <w:p w14:paraId="18EAEA14" w14:textId="77777777" w:rsidR="00231CA6" w:rsidRPr="00FC2661" w:rsidRDefault="00231CA6" w:rsidP="00FC2661">
      <w:pPr>
        <w:pStyle w:val="Bezmezer"/>
        <w:spacing w:line="240" w:lineRule="auto"/>
        <w:rPr>
          <w:sz w:val="20"/>
          <w:szCs w:val="20"/>
        </w:rPr>
      </w:pPr>
    </w:p>
    <w:p w14:paraId="004A990F" w14:textId="426F51FE" w:rsidR="000B3821" w:rsidRPr="000B3821" w:rsidRDefault="000B3821" w:rsidP="00FC2661">
      <w:pPr>
        <w:pStyle w:val="Bezmezer"/>
        <w:rPr>
          <w:b/>
          <w:bCs/>
          <w:sz w:val="26"/>
          <w:szCs w:val="26"/>
        </w:rPr>
      </w:pPr>
      <w:r w:rsidRPr="000B3821">
        <w:rPr>
          <w:b/>
          <w:bCs/>
          <w:sz w:val="26"/>
          <w:szCs w:val="26"/>
        </w:rPr>
        <w:t>Poznámka k objednávce:</w:t>
      </w:r>
    </w:p>
    <w:p w14:paraId="1B6208AA" w14:textId="77777777" w:rsidR="000B3821" w:rsidRPr="000B3821" w:rsidRDefault="000B3821" w:rsidP="000B3821">
      <w:pPr>
        <w:pStyle w:val="Bezmezer"/>
      </w:pPr>
    </w:p>
    <w:p w14:paraId="075EC5EE" w14:textId="77777777" w:rsidR="00847D77" w:rsidRDefault="00847D77" w:rsidP="000B3821">
      <w:pPr>
        <w:pStyle w:val="Bezmezer"/>
      </w:pPr>
    </w:p>
    <w:p w14:paraId="7ECD069E" w14:textId="77777777" w:rsidR="00847D77" w:rsidRPr="00847D77" w:rsidRDefault="00847D77" w:rsidP="000B3821">
      <w:pPr>
        <w:pStyle w:val="Bezmezer"/>
        <w:rPr>
          <w:sz w:val="10"/>
          <w:szCs w:val="10"/>
        </w:rPr>
      </w:pPr>
    </w:p>
    <w:p w14:paraId="4543DD50" w14:textId="4F5F8A5B" w:rsidR="000B3821" w:rsidRPr="000B3821" w:rsidRDefault="000B3821" w:rsidP="00847D77">
      <w:pPr>
        <w:pStyle w:val="Bezmezer"/>
        <w:spacing w:line="276" w:lineRule="auto"/>
        <w:rPr>
          <w:b/>
          <w:bCs/>
          <w:sz w:val="26"/>
          <w:szCs w:val="26"/>
        </w:rPr>
      </w:pPr>
      <w:r w:rsidRPr="000B3821">
        <w:rPr>
          <w:b/>
          <w:bCs/>
          <w:sz w:val="26"/>
          <w:szCs w:val="26"/>
        </w:rPr>
        <w:t>Vzorky</w:t>
      </w:r>
      <w:r w:rsidR="00847D77">
        <w:rPr>
          <w:b/>
          <w:bCs/>
          <w:sz w:val="26"/>
          <w:szCs w:val="26"/>
        </w:rPr>
        <w:t xml:space="preserve"> </w:t>
      </w:r>
      <w:r w:rsidRPr="000B3821">
        <w:rPr>
          <w:b/>
          <w:bCs/>
          <w:sz w:val="26"/>
          <w:szCs w:val="26"/>
        </w:rPr>
        <w:t>zašlete na adresu:</w:t>
      </w:r>
    </w:p>
    <w:p w14:paraId="6A5E2A9A" w14:textId="7C4520A0" w:rsidR="00FC2661" w:rsidRPr="00FC2661" w:rsidRDefault="000B3821" w:rsidP="00847D77">
      <w:pPr>
        <w:pStyle w:val="Bezmezer"/>
        <w:spacing w:line="240" w:lineRule="auto"/>
      </w:pPr>
      <w:r w:rsidRPr="000B3821">
        <w:t>Výzkumný ústav včelařský, s.r.o.</w:t>
      </w:r>
      <w:r w:rsidRPr="000B3821">
        <w:br/>
        <w:t>Dol 35</w:t>
      </w:r>
      <w:r w:rsidRPr="000B3821">
        <w:br/>
        <w:t>250 69 Máslovice</w:t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 w:rsidR="00FC2661">
        <w:t>Datum a podpis:</w:t>
      </w:r>
    </w:p>
    <w:sectPr w:rsidR="00FC2661" w:rsidRPr="00FC2661" w:rsidSect="0012627F">
      <w:pgSz w:w="11906" w:h="16838"/>
      <w:pgMar w:top="720" w:right="737" w:bottom="56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C6148"/>
    <w:multiLevelType w:val="multilevel"/>
    <w:tmpl w:val="C70E1CE0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2C7211"/>
    <w:multiLevelType w:val="hybridMultilevel"/>
    <w:tmpl w:val="9D70679C"/>
    <w:lvl w:ilvl="0" w:tplc="CEE257F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9484E"/>
    <w:multiLevelType w:val="hybridMultilevel"/>
    <w:tmpl w:val="203AD2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933D30"/>
    <w:multiLevelType w:val="multilevel"/>
    <w:tmpl w:val="30442A92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3483307">
    <w:abstractNumId w:val="0"/>
  </w:num>
  <w:num w:numId="2" w16cid:durableId="662245871">
    <w:abstractNumId w:val="3"/>
  </w:num>
  <w:num w:numId="3" w16cid:durableId="1066612763">
    <w:abstractNumId w:val="2"/>
  </w:num>
  <w:num w:numId="4" w16cid:durableId="1351176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mailMerge>
    <w:mainDocumentType w:val="formLetters"/>
    <w:linkToQuery/>
    <w:dataType w:val="native"/>
    <w:connectString w:val="Provider=Microsoft.ACE.OLEDB.12.0;User ID=Admin;Data Source=J:\REZISTENCE\Seznam vzorků 2026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List1$`"/>
    <w:activeRecord w:val="-1"/>
    <w:odso>
      <w:udl w:val="Provider=Microsoft.ACE.OLEDB.12.0;User ID=Admin;Data Source=J:\REZISTENCE\Seznam vzorků 2026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List1$"/>
      <w:src r:id="rId2"/>
      <w:colDelim w:val="9"/>
      <w:type w:val="database"/>
      <w:fHdr/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type w:val="dbColumn"/>
        <w:name w:val="Telefon"/>
        <w:mappedName w:val="Telefon do zaměstnání"/>
        <w:column w:val="3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type w:val="dbColumn"/>
        <w:name w:val="E-mail"/>
        <w:mappedName w:val="E-mailová adresa"/>
        <w:column w:val="2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</w:odso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821"/>
    <w:rsid w:val="000B3821"/>
    <w:rsid w:val="00125B4C"/>
    <w:rsid w:val="0012627F"/>
    <w:rsid w:val="00150438"/>
    <w:rsid w:val="001567A5"/>
    <w:rsid w:val="001A4A1B"/>
    <w:rsid w:val="00231CA6"/>
    <w:rsid w:val="00331846"/>
    <w:rsid w:val="00332286"/>
    <w:rsid w:val="003666EC"/>
    <w:rsid w:val="003D5DBC"/>
    <w:rsid w:val="00564D88"/>
    <w:rsid w:val="005D5F31"/>
    <w:rsid w:val="00601AE7"/>
    <w:rsid w:val="00770654"/>
    <w:rsid w:val="007840D3"/>
    <w:rsid w:val="007D3C0E"/>
    <w:rsid w:val="00847D77"/>
    <w:rsid w:val="009C6077"/>
    <w:rsid w:val="009F3DB0"/>
    <w:rsid w:val="00A31880"/>
    <w:rsid w:val="00A565DC"/>
    <w:rsid w:val="00AA7043"/>
    <w:rsid w:val="00AC5AA9"/>
    <w:rsid w:val="00B25F11"/>
    <w:rsid w:val="00BD231F"/>
    <w:rsid w:val="00BE4ED1"/>
    <w:rsid w:val="00C624B9"/>
    <w:rsid w:val="00D03528"/>
    <w:rsid w:val="00D22116"/>
    <w:rsid w:val="00D51E6F"/>
    <w:rsid w:val="00DB2F2B"/>
    <w:rsid w:val="00DE7209"/>
    <w:rsid w:val="00EB541F"/>
    <w:rsid w:val="00EB5FFA"/>
    <w:rsid w:val="00EF6179"/>
    <w:rsid w:val="00F33CA9"/>
    <w:rsid w:val="00F80960"/>
    <w:rsid w:val="00FC117B"/>
    <w:rsid w:val="00FC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6AC12"/>
  <w15:chartTrackingRefBased/>
  <w15:docId w15:val="{0017D627-9BB7-4634-A875-7AC20E0DF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80960"/>
    <w:rPr>
      <w:kern w:val="0"/>
      <w14:ligatures w14:val="none"/>
    </w:rPr>
  </w:style>
  <w:style w:type="paragraph" w:styleId="Nadpis1">
    <w:name w:val="heading 1"/>
    <w:aliases w:val="1. Protokol č."/>
    <w:basedOn w:val="Normln"/>
    <w:next w:val="Normln"/>
    <w:link w:val="Nadpis1Char"/>
    <w:autoRedefine/>
    <w:uiPriority w:val="9"/>
    <w:qFormat/>
    <w:rsid w:val="00A31880"/>
    <w:pPr>
      <w:outlineLvl w:val="0"/>
    </w:pPr>
    <w:rPr>
      <w:rFonts w:ascii="Times New Roman" w:hAnsi="Times New Roman" w:cs="Times New Roman"/>
      <w:b/>
      <w:bCs/>
      <w:kern w:val="2"/>
      <w:sz w:val="28"/>
      <w:szCs w:val="28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80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aliases w:val="3. Řádek v tabulce"/>
    <w:basedOn w:val="Podnadpis"/>
    <w:next w:val="Normln"/>
    <w:link w:val="Nadpis3Char"/>
    <w:autoRedefine/>
    <w:uiPriority w:val="9"/>
    <w:unhideWhenUsed/>
    <w:qFormat/>
    <w:rsid w:val="00A31880"/>
    <w:pPr>
      <w:outlineLvl w:val="2"/>
    </w:p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80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809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80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80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80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80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draznnjemn">
    <w:name w:val="Subtle Emphasis"/>
    <w:aliases w:val="Poučení"/>
    <w:uiPriority w:val="19"/>
    <w:qFormat/>
    <w:rsid w:val="00A31880"/>
    <w:rPr>
      <w:sz w:val="20"/>
      <w:szCs w:val="20"/>
    </w:rPr>
  </w:style>
  <w:style w:type="paragraph" w:styleId="Podnadpis">
    <w:name w:val="Subtitle"/>
    <w:aliases w:val="3. Údaje v tabulce"/>
    <w:basedOn w:val="Bezmezer"/>
    <w:next w:val="Normln"/>
    <w:link w:val="PodnadpisChar"/>
    <w:autoRedefine/>
    <w:uiPriority w:val="11"/>
    <w:qFormat/>
    <w:rsid w:val="00A31880"/>
    <w:pPr>
      <w:spacing w:line="360" w:lineRule="auto"/>
    </w:pPr>
    <w:rPr>
      <w:rFonts w:ascii="Times New Roman" w:hAnsi="Times New Roman"/>
    </w:rPr>
  </w:style>
  <w:style w:type="character" w:customStyle="1" w:styleId="PodnadpisChar">
    <w:name w:val="Podnadpis Char"/>
    <w:aliases w:val="3. Údaje v tabulce Char"/>
    <w:basedOn w:val="Standardnpsmoodstavce"/>
    <w:link w:val="Podnadpis"/>
    <w:uiPriority w:val="11"/>
    <w:rsid w:val="00A31880"/>
    <w:rPr>
      <w:rFonts w:ascii="Times New Roman" w:hAnsi="Times New Roman"/>
      <w:sz w:val="24"/>
    </w:rPr>
  </w:style>
  <w:style w:type="paragraph" w:styleId="Bezmezer">
    <w:name w:val="No Spacing"/>
    <w:uiPriority w:val="1"/>
    <w:qFormat/>
    <w:rsid w:val="00FC2661"/>
    <w:pPr>
      <w:spacing w:after="0" w:line="312" w:lineRule="auto"/>
    </w:pPr>
    <w:rPr>
      <w:sz w:val="24"/>
    </w:rPr>
  </w:style>
  <w:style w:type="character" w:customStyle="1" w:styleId="Nadpis1Char">
    <w:name w:val="Nadpis 1 Char"/>
    <w:aliases w:val="1. Protokol č. Char"/>
    <w:basedOn w:val="Standardnpsmoodstavce"/>
    <w:link w:val="Nadpis1"/>
    <w:uiPriority w:val="9"/>
    <w:rsid w:val="00A31880"/>
    <w:rPr>
      <w:rFonts w:ascii="Times New Roman" w:hAnsi="Times New Roman" w:cs="Times New Roman"/>
      <w:b/>
      <w:bCs/>
      <w:sz w:val="28"/>
      <w:szCs w:val="28"/>
    </w:rPr>
  </w:style>
  <w:style w:type="character" w:customStyle="1" w:styleId="Nadpis3Char">
    <w:name w:val="Nadpis 3 Char"/>
    <w:aliases w:val="3. Řádek v tabulce Char"/>
    <w:basedOn w:val="Standardnpsmoodstavce"/>
    <w:link w:val="Nadpis3"/>
    <w:uiPriority w:val="9"/>
    <w:rsid w:val="00A31880"/>
    <w:rPr>
      <w:rFonts w:ascii="Times New Roman" w:hAnsi="Times New Roman"/>
      <w:sz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809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8096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8096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8096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8096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8096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8096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80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F80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itt">
    <w:name w:val="Quote"/>
    <w:basedOn w:val="Normln"/>
    <w:next w:val="Normln"/>
    <w:link w:val="CittChar"/>
    <w:uiPriority w:val="29"/>
    <w:qFormat/>
    <w:rsid w:val="00F80960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F8096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80960"/>
    <w:pPr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F80960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809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80960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80960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F8096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847D7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47D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beedol.cz/zkusebni-laborator/detekce-rezistentnich-roztoc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J:\REZISTENCE\Seznam%20vzork&#367;%202026.xlsx" TargetMode="External"/><Relationship Id="rId1" Type="http://schemas.openxmlformats.org/officeDocument/2006/relationships/attachedTemplate" Target="file:///J:\SOP%20a%20postupy\Objedn&#225;vka%20rezistence%202026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6180E-181B-405C-BC0B-BBB6CFE5C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Objednávka rezistence 2026</Template>
  <TotalTime>11</TotalTime>
  <Pages>1</Pages>
  <Words>142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Malátová</dc:creator>
  <cp:keywords/>
  <dc:description/>
  <cp:lastModifiedBy>Daniela Malátová</cp:lastModifiedBy>
  <cp:revision>3</cp:revision>
  <cp:lastPrinted>2026-10-06T11:29:00Z</cp:lastPrinted>
  <dcterms:created xsi:type="dcterms:W3CDTF">2026-10-06T11:48:00Z</dcterms:created>
  <dcterms:modified xsi:type="dcterms:W3CDTF">2026-10-06T11:59:00Z</dcterms:modified>
</cp:coreProperties>
</file>